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50F0DA90" w14:textId="77777777" w:rsidTr="002A4ED5">
        <w:tc>
          <w:tcPr>
            <w:tcW w:w="729" w:type="pct"/>
            <w:vAlign w:val="bottom"/>
          </w:tcPr>
          <w:p w14:paraId="16172B57" w14:textId="7C2F5D14" w:rsidR="002A4ED5" w:rsidRPr="00B577E2" w:rsidRDefault="0098397E" w:rsidP="002A4ED5">
            <w:pPr>
              <w:rPr>
                <w:rFonts w:ascii="Arial" w:hAnsi="Arial" w:cs="Arial"/>
              </w:rPr>
            </w:pPr>
            <w:r w:rsidRPr="00B577E2">
              <w:rPr>
                <w:rFonts w:ascii="Arial" w:hAnsi="Arial" w:cs="Arial"/>
              </w:rPr>
              <w:t>Date</w:t>
            </w:r>
          </w:p>
        </w:tc>
        <w:sdt>
          <w:sdtPr>
            <w:id w:val="1594664762"/>
            <w:placeholder>
              <w:docPart w:val="EF04465EB58F4D4DB28BB781A924225A"/>
            </w:placeholder>
            <w:showingPlcHdr/>
            <w:date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14:paraId="11E673B0" w14:textId="66812E02" w:rsidR="002A4ED5" w:rsidRPr="002A4ED5" w:rsidRDefault="00527A9A" w:rsidP="002A4ED5">
                <w:r w:rsidRPr="000F5F95">
                  <w:rPr>
                    <w:rStyle w:val="PlaceholderText"/>
                  </w:rPr>
                  <w:t>Click or tap t</w:t>
                </w:r>
                <w:r>
                  <w:rPr>
                    <w:rStyle w:val="PlaceholderText"/>
                  </w:rPr>
                  <w:t>o</w:t>
                </w:r>
                <w:r w:rsidRPr="000F5F95">
                  <w:rPr>
                    <w:rStyle w:val="PlaceholderText"/>
                  </w:rPr>
                  <w:t xml:space="preserve"> enter a date.</w:t>
                </w:r>
              </w:p>
            </w:tc>
          </w:sdtContent>
        </w:sdt>
      </w:tr>
      <w:tr w:rsidR="002A4ED5" w:rsidRPr="002A4ED5" w14:paraId="197AF014" w14:textId="77777777" w:rsidTr="002A4ED5">
        <w:tc>
          <w:tcPr>
            <w:tcW w:w="729" w:type="pct"/>
            <w:vAlign w:val="bottom"/>
          </w:tcPr>
          <w:p w14:paraId="42FDA5EC" w14:textId="36399407" w:rsidR="002A4ED5" w:rsidRPr="00B577E2" w:rsidRDefault="0098397E" w:rsidP="002A4ED5">
            <w:pPr>
              <w:rPr>
                <w:rFonts w:ascii="Arial" w:hAnsi="Arial" w:cs="Arial"/>
              </w:rPr>
            </w:pPr>
            <w:r w:rsidRPr="00B577E2">
              <w:rPr>
                <w:rFonts w:ascii="Arial" w:hAnsi="Arial" w:cs="Arial"/>
              </w:rP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7D31FE2" w14:textId="36EC1653" w:rsidR="002A4ED5" w:rsidRPr="002A4ED5" w:rsidRDefault="002A4ED5" w:rsidP="002A4ED5"/>
        </w:tc>
      </w:tr>
      <w:tr w:rsidR="002A4ED5" w:rsidRPr="002A4ED5" w14:paraId="2C09FCE8" w14:textId="77777777" w:rsidTr="002A4ED5">
        <w:tc>
          <w:tcPr>
            <w:tcW w:w="729" w:type="pct"/>
            <w:vAlign w:val="bottom"/>
          </w:tcPr>
          <w:p w14:paraId="1C58F3FA" w14:textId="32A57803" w:rsidR="002A4ED5" w:rsidRPr="00B577E2" w:rsidRDefault="0098397E" w:rsidP="002A4ED5">
            <w:pPr>
              <w:rPr>
                <w:rFonts w:ascii="Arial" w:hAnsi="Arial" w:cs="Arial"/>
              </w:rPr>
            </w:pPr>
            <w:r w:rsidRPr="00B577E2">
              <w:rPr>
                <w:rFonts w:ascii="Arial" w:hAnsi="Arial" w:cs="Arial"/>
              </w:rPr>
              <w:t>Program</w:t>
            </w:r>
          </w:p>
        </w:tc>
        <w:sdt>
          <w:sdtPr>
            <w:id w:val="2088266823"/>
            <w:placeholder>
              <w:docPart w:val="FEEBAD3028D345F8BA9F95B6A45F1ACD"/>
            </w:placeholder>
            <w:showingPlcHdr/>
            <w:dropDownList>
              <w:listItem w:value="Choose an item."/>
              <w:listItem w:displayText="ASH" w:value="ASH"/>
              <w:listItem w:displayText="BOT" w:value="BOT"/>
              <w:listItem w:displayText="CKL CHPI" w:value="CKL CHPI"/>
              <w:listItem w:displayText="CKL HFG" w:value="CKL HFG"/>
              <w:listItem w:displayText="Court Div." w:value="Court Div."/>
              <w:listItem w:displayText="CWM" w:value="CWM"/>
              <w:listItem w:displayText="Gambling" w:value="Gambling"/>
              <w:listItem w:displayText="HN/MA/CKL" w:value="HN/MA/CKL"/>
              <w:listItem w:displayText="MCYS" w:value="MCYS"/>
              <w:listItem w:displayText="MOS - SAB" w:value="MOS - SAB"/>
              <w:listItem w:displayText="Opiate" w:value="Opiate"/>
              <w:listItem w:displayText="PDS" w:value="PDS"/>
              <w:listItem w:displayText="Ptbo. HFG" w:value="Ptbo. HFG"/>
              <w:listItem w:displayText="Ptbo.RRH" w:value="Ptbo.RRH"/>
              <w:listItem w:displayText="Ptbo. UW" w:value="Ptbo. UW"/>
              <w:listItem w:displayText="RSMASH" w:value="RSMASH"/>
              <w:listItem w:displayText="SAB Tx/H2H" w:value="SAB Tx/H2H"/>
              <w:listItem w:displayText="SUAP" w:value="SUAP"/>
            </w:dropDownList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14:paraId="1B9486F4" w14:textId="1BAE9B05" w:rsidR="002A4ED5" w:rsidRPr="002A4ED5" w:rsidRDefault="00203621" w:rsidP="002A4ED5">
                <w:r w:rsidRPr="000F5F9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A4ED5" w:rsidRPr="002A4ED5" w14:paraId="492D8362" w14:textId="77777777" w:rsidTr="002A4ED5">
        <w:tc>
          <w:tcPr>
            <w:tcW w:w="729" w:type="pct"/>
            <w:vAlign w:val="bottom"/>
          </w:tcPr>
          <w:p w14:paraId="163827F3" w14:textId="6C95F3DE" w:rsidR="002A4ED5" w:rsidRPr="00B577E2" w:rsidRDefault="0098397E" w:rsidP="002A4ED5">
            <w:pPr>
              <w:rPr>
                <w:rFonts w:ascii="Arial" w:hAnsi="Arial" w:cs="Arial"/>
              </w:rPr>
            </w:pPr>
            <w:r w:rsidRPr="00B577E2">
              <w:rPr>
                <w:rFonts w:ascii="Arial" w:hAnsi="Arial" w:cs="Arial"/>
              </w:rPr>
              <w:t>Manager</w:t>
            </w:r>
          </w:p>
        </w:tc>
        <w:sdt>
          <w:sdtPr>
            <w:id w:val="1220948167"/>
            <w:placeholder>
              <w:docPart w:val="9E0DF33EE58041B1AE720E28BC427B33"/>
            </w:placeholder>
            <w:temporary/>
            <w:showingPlcHdr/>
            <w:dropDownList>
              <w:listItem w:value="Choose an item."/>
              <w:listItem w:displayText="Alison Stagg" w:value="Alison Stagg"/>
              <w:listItem w:displayText="Kerri Kightly" w:value="Kerri Kightly"/>
              <w:listItem w:displayText="Miranda Pawlett" w:value="Miranda Pawlett"/>
              <w:listItem w:displayText="Sheri Rice" w:value="Sheri Rice"/>
              <w:listItem w:displayText="Sonya Trotter" w:value="Sonya Trotter"/>
              <w:listItem w:displayText="Veronique LeGoaix" w:value="Veronique LeGoaix"/>
            </w:dropDownList>
          </w:sdtPr>
          <w:sdtEndPr/>
          <w:sdtContent>
            <w:tc>
              <w:tcPr>
                <w:tcW w:w="427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3615CB0" w14:textId="52072E94" w:rsidR="002A4ED5" w:rsidRPr="002A4ED5" w:rsidRDefault="00D8460E" w:rsidP="002A4ED5">
                <w:r w:rsidRPr="000F5F9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1E4F508A" w14:textId="77777777" w:rsidR="00806FF3" w:rsidRDefault="00806FF3" w:rsidP="00562601">
      <w:pPr>
        <w:pStyle w:val="NoSpacing"/>
      </w:pPr>
    </w:p>
    <w:tbl>
      <w:tblPr>
        <w:tblStyle w:val="ListTable3-Accent1"/>
        <w:tblW w:w="5000" w:type="pct"/>
        <w:tblLayout w:type="fixed"/>
        <w:tblLook w:val="04A0" w:firstRow="1" w:lastRow="0" w:firstColumn="1" w:lastColumn="0" w:noHBand="0" w:noVBand="1"/>
      </w:tblPr>
      <w:tblGrid>
        <w:gridCol w:w="1153"/>
        <w:gridCol w:w="3701"/>
        <w:gridCol w:w="2880"/>
        <w:gridCol w:w="3512"/>
        <w:gridCol w:w="1704"/>
      </w:tblGrid>
      <w:tr w:rsidR="00C40347" w:rsidRPr="002A4ED5" w14:paraId="1F97D7FC" w14:textId="77777777" w:rsidTr="002F3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5" w:type="pct"/>
            <w:vMerge w:val="restar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63D1701C" w14:textId="657950AA" w:rsidR="00C40347" w:rsidRPr="002A648D" w:rsidRDefault="00C40347" w:rsidP="00C40347">
            <w:pPr>
              <w:pStyle w:val="TableHeaders"/>
              <w:spacing w:before="240"/>
            </w:pPr>
            <w:r>
              <w:t>Quantity</w:t>
            </w:r>
          </w:p>
        </w:tc>
        <w:tc>
          <w:tcPr>
            <w:tcW w:w="1429" w:type="pct"/>
            <w:vMerge w:val="restar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74C6C1ED" w14:textId="0115B4D9" w:rsidR="00C40347" w:rsidRPr="002A4ED5" w:rsidRDefault="00C40347" w:rsidP="00C40347">
            <w:pPr>
              <w:pStyle w:val="TableHeaders"/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 of Item</w:t>
            </w:r>
          </w:p>
        </w:tc>
        <w:tc>
          <w:tcPr>
            <w:tcW w:w="1112" w:type="pct"/>
            <w:vMerge w:val="restar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1BA40FAB" w14:textId="50D248CF" w:rsidR="00C40347" w:rsidRPr="002A4ED5" w:rsidRDefault="00263AB5" w:rsidP="00C40347">
            <w:pPr>
              <w:pStyle w:val="TableHeaders"/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Web Link to Preferred Item/Vendor Source*</w:t>
            </w:r>
          </w:p>
        </w:tc>
        <w:tc>
          <w:tcPr>
            <w:tcW w:w="1356" w:type="pct"/>
            <w:vMerge w:val="restar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7FF9DF8B" w14:textId="52F5C54E" w:rsidR="00C40347" w:rsidRPr="002A4ED5" w:rsidRDefault="00C40347" w:rsidP="00C40347">
            <w:pPr>
              <w:pStyle w:val="TableHeaders"/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Reason for Purchase </w:t>
            </w:r>
          </w:p>
        </w:tc>
        <w:tc>
          <w:tcPr>
            <w:tcW w:w="658" w:type="pct"/>
            <w:vMerge w:val="restart"/>
            <w:tcBorders>
              <w:left w:val="single" w:sz="4" w:space="0" w:color="auto"/>
            </w:tcBorders>
          </w:tcPr>
          <w:p w14:paraId="534F2DAB" w14:textId="72571DB0" w:rsidR="00C40347" w:rsidRPr="002A4ED5" w:rsidRDefault="00C40347" w:rsidP="00C40347">
            <w:pPr>
              <w:pStyle w:val="TableHeaders"/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</w:t>
            </w:r>
          </w:p>
        </w:tc>
      </w:tr>
      <w:tr w:rsidR="00C40347" w:rsidRPr="002A4ED5" w14:paraId="321DCA84" w14:textId="77777777" w:rsidTr="002F3E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vMerge/>
            <w:tcBorders>
              <w:right w:val="single" w:sz="4" w:space="0" w:color="auto"/>
            </w:tcBorders>
          </w:tcPr>
          <w:p w14:paraId="1F459060" w14:textId="77777777" w:rsidR="00C40347" w:rsidRPr="002A4ED5" w:rsidRDefault="00C40347" w:rsidP="002A4ED5">
            <w:pPr>
              <w:spacing w:before="0"/>
              <w:jc w:val="center"/>
              <w:rPr>
                <w:rFonts w:ascii="Calibri" w:eastAsia="Calibri" w:hAnsi="Calibri" w:cs="Times New Roman"/>
                <w:b w:val="0"/>
              </w:rPr>
            </w:pPr>
          </w:p>
        </w:tc>
        <w:tc>
          <w:tcPr>
            <w:tcW w:w="14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C084B2" w14:textId="77777777" w:rsidR="00C40347" w:rsidRPr="002A4ED5" w:rsidRDefault="00C40347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CE6D7A" w14:textId="77777777" w:rsidR="00C40347" w:rsidRPr="002A4ED5" w:rsidRDefault="00C40347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4ACC9D" w14:textId="77777777" w:rsidR="00C40347" w:rsidRPr="002A4ED5" w:rsidRDefault="00C40347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8" w:type="pct"/>
            <w:vMerge/>
            <w:tcBorders>
              <w:left w:val="single" w:sz="4" w:space="0" w:color="auto"/>
            </w:tcBorders>
          </w:tcPr>
          <w:p w14:paraId="685C25AA" w14:textId="77777777" w:rsidR="00C40347" w:rsidRPr="002A4ED5" w:rsidRDefault="00C40347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</w:tr>
      <w:tr w:rsidR="00C40347" w:rsidRPr="002A4ED5" w14:paraId="5A8944F0" w14:textId="77777777" w:rsidTr="002F3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3BEF090A" w14:textId="77777777" w:rsidR="00C40347" w:rsidRPr="002A4ED5" w:rsidRDefault="00C40347" w:rsidP="002A4ED5"/>
        </w:tc>
        <w:tc>
          <w:tcPr>
            <w:tcW w:w="1429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5C3A8B5D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6FD7F841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4B5BD764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75806AAC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0347" w:rsidRPr="002A4ED5" w14:paraId="42E102BC" w14:textId="77777777" w:rsidTr="002F3E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right w:val="single" w:sz="4" w:space="0" w:color="auto"/>
            </w:tcBorders>
          </w:tcPr>
          <w:p w14:paraId="5F26A026" w14:textId="77777777" w:rsidR="00C40347" w:rsidRPr="002A4ED5" w:rsidRDefault="00C40347" w:rsidP="002A4ED5"/>
        </w:tc>
        <w:tc>
          <w:tcPr>
            <w:tcW w:w="1429" w:type="pct"/>
            <w:tcBorders>
              <w:left w:val="single" w:sz="4" w:space="0" w:color="auto"/>
              <w:right w:val="single" w:sz="4" w:space="0" w:color="auto"/>
            </w:tcBorders>
          </w:tcPr>
          <w:p w14:paraId="67DAC066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left w:val="single" w:sz="4" w:space="0" w:color="auto"/>
              <w:right w:val="single" w:sz="4" w:space="0" w:color="auto"/>
            </w:tcBorders>
          </w:tcPr>
          <w:p w14:paraId="7A1D45FC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left w:val="single" w:sz="4" w:space="0" w:color="auto"/>
              <w:right w:val="single" w:sz="4" w:space="0" w:color="auto"/>
            </w:tcBorders>
          </w:tcPr>
          <w:p w14:paraId="5012DCB1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401A0FE8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0347" w:rsidRPr="002A4ED5" w14:paraId="0DE9BD89" w14:textId="77777777" w:rsidTr="002F3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4D32BCC3" w14:textId="77777777" w:rsidR="00C40347" w:rsidRPr="002A4ED5" w:rsidRDefault="00C40347" w:rsidP="002A4ED5"/>
        </w:tc>
        <w:tc>
          <w:tcPr>
            <w:tcW w:w="1429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2E807635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45AB64AB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5B41C69E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532357BD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0347" w:rsidRPr="002A4ED5" w14:paraId="664931AF" w14:textId="77777777" w:rsidTr="002F3E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right w:val="single" w:sz="4" w:space="0" w:color="auto"/>
            </w:tcBorders>
          </w:tcPr>
          <w:p w14:paraId="5B18FC5F" w14:textId="77777777" w:rsidR="00C40347" w:rsidRPr="002A4ED5" w:rsidRDefault="00C40347" w:rsidP="002A4ED5"/>
        </w:tc>
        <w:tc>
          <w:tcPr>
            <w:tcW w:w="1429" w:type="pct"/>
            <w:tcBorders>
              <w:left w:val="single" w:sz="4" w:space="0" w:color="auto"/>
              <w:right w:val="single" w:sz="4" w:space="0" w:color="auto"/>
            </w:tcBorders>
          </w:tcPr>
          <w:p w14:paraId="6896ACEA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left w:val="single" w:sz="4" w:space="0" w:color="auto"/>
              <w:right w:val="single" w:sz="4" w:space="0" w:color="auto"/>
            </w:tcBorders>
          </w:tcPr>
          <w:p w14:paraId="692AE418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left w:val="single" w:sz="4" w:space="0" w:color="auto"/>
              <w:right w:val="single" w:sz="4" w:space="0" w:color="auto"/>
            </w:tcBorders>
          </w:tcPr>
          <w:p w14:paraId="2D7D6EF2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283A7938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0347" w:rsidRPr="002A4ED5" w14:paraId="5CF1E185" w14:textId="77777777" w:rsidTr="002F3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2103E656" w14:textId="77777777" w:rsidR="00C40347" w:rsidRPr="002A4ED5" w:rsidRDefault="00C40347" w:rsidP="002A4ED5"/>
        </w:tc>
        <w:tc>
          <w:tcPr>
            <w:tcW w:w="1429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2DA829F7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61ABA163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105B34E6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76E57CCE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0347" w:rsidRPr="002A4ED5" w14:paraId="613C6BF6" w14:textId="77777777" w:rsidTr="002F3E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right w:val="single" w:sz="4" w:space="0" w:color="auto"/>
            </w:tcBorders>
          </w:tcPr>
          <w:p w14:paraId="4665A0BB" w14:textId="77777777" w:rsidR="00C40347" w:rsidRPr="002A4ED5" w:rsidRDefault="00C40347" w:rsidP="002A4ED5"/>
        </w:tc>
        <w:tc>
          <w:tcPr>
            <w:tcW w:w="1429" w:type="pct"/>
            <w:tcBorders>
              <w:left w:val="single" w:sz="4" w:space="0" w:color="auto"/>
              <w:right w:val="single" w:sz="4" w:space="0" w:color="auto"/>
            </w:tcBorders>
          </w:tcPr>
          <w:p w14:paraId="43D3F19C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left w:val="single" w:sz="4" w:space="0" w:color="auto"/>
              <w:right w:val="single" w:sz="4" w:space="0" w:color="auto"/>
            </w:tcBorders>
          </w:tcPr>
          <w:p w14:paraId="71FEB424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left w:val="single" w:sz="4" w:space="0" w:color="auto"/>
              <w:right w:val="single" w:sz="4" w:space="0" w:color="auto"/>
            </w:tcBorders>
          </w:tcPr>
          <w:p w14:paraId="5351C89B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56E9C521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0347" w:rsidRPr="002A4ED5" w14:paraId="252E07DF" w14:textId="77777777" w:rsidTr="002F3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6606A890" w14:textId="77777777" w:rsidR="00C40347" w:rsidRPr="002A4ED5" w:rsidRDefault="00C40347" w:rsidP="002A4ED5"/>
        </w:tc>
        <w:tc>
          <w:tcPr>
            <w:tcW w:w="1429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287D813E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43326072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7EAAD817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1FE81302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0347" w:rsidRPr="002A4ED5" w14:paraId="0E781881" w14:textId="77777777" w:rsidTr="002F3E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right w:val="single" w:sz="4" w:space="0" w:color="auto"/>
            </w:tcBorders>
          </w:tcPr>
          <w:p w14:paraId="71F0CF2C" w14:textId="77777777" w:rsidR="00C40347" w:rsidRPr="002A4ED5" w:rsidRDefault="00C40347" w:rsidP="002A4ED5"/>
        </w:tc>
        <w:tc>
          <w:tcPr>
            <w:tcW w:w="1429" w:type="pct"/>
            <w:tcBorders>
              <w:left w:val="single" w:sz="4" w:space="0" w:color="auto"/>
              <w:right w:val="single" w:sz="4" w:space="0" w:color="auto"/>
            </w:tcBorders>
          </w:tcPr>
          <w:p w14:paraId="3E48D108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left w:val="single" w:sz="4" w:space="0" w:color="auto"/>
              <w:right w:val="single" w:sz="4" w:space="0" w:color="auto"/>
            </w:tcBorders>
          </w:tcPr>
          <w:p w14:paraId="146D8D3F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left w:val="single" w:sz="4" w:space="0" w:color="auto"/>
              <w:right w:val="single" w:sz="4" w:space="0" w:color="auto"/>
            </w:tcBorders>
          </w:tcPr>
          <w:p w14:paraId="49D06FDF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7EAEAEE2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0347" w:rsidRPr="002A4ED5" w14:paraId="731A2F2E" w14:textId="77777777" w:rsidTr="002F3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3050BED7" w14:textId="77777777" w:rsidR="00C40347" w:rsidRPr="002A4ED5" w:rsidRDefault="00C40347" w:rsidP="002A4ED5"/>
        </w:tc>
        <w:tc>
          <w:tcPr>
            <w:tcW w:w="1429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24B61DDE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69738358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0F82AF6C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79314B14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0347" w:rsidRPr="002A4ED5" w14:paraId="681F6CF7" w14:textId="77777777" w:rsidTr="002F3E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right w:val="single" w:sz="4" w:space="0" w:color="auto"/>
            </w:tcBorders>
          </w:tcPr>
          <w:p w14:paraId="4E90EDB9" w14:textId="77777777" w:rsidR="00C40347" w:rsidRPr="002A4ED5" w:rsidRDefault="00C40347" w:rsidP="002A4ED5"/>
        </w:tc>
        <w:tc>
          <w:tcPr>
            <w:tcW w:w="1429" w:type="pct"/>
            <w:tcBorders>
              <w:left w:val="single" w:sz="4" w:space="0" w:color="auto"/>
              <w:right w:val="single" w:sz="4" w:space="0" w:color="auto"/>
            </w:tcBorders>
          </w:tcPr>
          <w:p w14:paraId="28FCAF58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left w:val="single" w:sz="4" w:space="0" w:color="auto"/>
              <w:right w:val="single" w:sz="4" w:space="0" w:color="auto"/>
            </w:tcBorders>
          </w:tcPr>
          <w:p w14:paraId="7887C0C1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left w:val="single" w:sz="4" w:space="0" w:color="auto"/>
              <w:right w:val="single" w:sz="4" w:space="0" w:color="auto"/>
            </w:tcBorders>
          </w:tcPr>
          <w:p w14:paraId="0AFAA83C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31536A3D" w14:textId="77777777" w:rsidR="00C40347" w:rsidRPr="002A4ED5" w:rsidRDefault="00C4034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0347" w:rsidRPr="002A4ED5" w14:paraId="363779BC" w14:textId="77777777" w:rsidTr="002F3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pct"/>
            <w:tcBorders>
              <w:top w:val="single" w:sz="4" w:space="0" w:color="155078" w:themeColor="accent1"/>
              <w:bottom w:val="single" w:sz="4" w:space="0" w:color="155078" w:themeColor="accent1"/>
              <w:right w:val="single" w:sz="4" w:space="0" w:color="auto"/>
            </w:tcBorders>
          </w:tcPr>
          <w:p w14:paraId="18A43286" w14:textId="77777777" w:rsidR="00C40347" w:rsidRPr="002A4ED5" w:rsidRDefault="00C40347" w:rsidP="002A4ED5"/>
        </w:tc>
        <w:tc>
          <w:tcPr>
            <w:tcW w:w="1429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6E32FCA5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2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0F14D283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6" w:type="pct"/>
            <w:tcBorders>
              <w:top w:val="single" w:sz="4" w:space="0" w:color="155078" w:themeColor="accent1"/>
              <w:left w:val="single" w:sz="4" w:space="0" w:color="auto"/>
              <w:bottom w:val="single" w:sz="4" w:space="0" w:color="155078" w:themeColor="accent1"/>
              <w:right w:val="single" w:sz="4" w:space="0" w:color="auto"/>
            </w:tcBorders>
          </w:tcPr>
          <w:p w14:paraId="2CDCB4CC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5EEFF283" w14:textId="77777777" w:rsidR="00C40347" w:rsidRPr="002A4ED5" w:rsidRDefault="00C4034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5E420ECC" w14:textId="37DB1D9A" w:rsidR="00B577E2" w:rsidRPr="001C07ED" w:rsidRDefault="00263AB5" w:rsidP="00263AB5">
      <w:pPr>
        <w:rPr>
          <w:rFonts w:ascii="Arial" w:hAnsi="Arial" w:cs="Arial"/>
          <w:i/>
          <w:iCs/>
          <w:sz w:val="20"/>
          <w:szCs w:val="22"/>
        </w:rPr>
      </w:pPr>
      <w:r w:rsidRPr="001C07ED">
        <w:rPr>
          <w:rFonts w:ascii="Arial" w:hAnsi="Arial" w:cs="Arial"/>
          <w:i/>
          <w:iCs/>
          <w:sz w:val="20"/>
          <w:szCs w:val="22"/>
        </w:rPr>
        <w:t>*</w:t>
      </w:r>
      <w:r w:rsidR="008D1504">
        <w:rPr>
          <w:rFonts w:ascii="Arial" w:hAnsi="Arial" w:cs="Arial"/>
          <w:i/>
          <w:iCs/>
          <w:sz w:val="20"/>
          <w:szCs w:val="22"/>
        </w:rPr>
        <w:t>Please note that</w:t>
      </w:r>
      <w:r w:rsidRPr="001C07ED">
        <w:rPr>
          <w:rFonts w:ascii="Arial" w:hAnsi="Arial" w:cs="Arial"/>
          <w:i/>
          <w:iCs/>
          <w:sz w:val="20"/>
          <w:szCs w:val="22"/>
        </w:rPr>
        <w:t xml:space="preserve"> </w:t>
      </w:r>
      <w:proofErr w:type="spellStart"/>
      <w:r w:rsidRPr="001C07ED">
        <w:rPr>
          <w:rFonts w:ascii="Arial" w:hAnsi="Arial" w:cs="Arial"/>
          <w:i/>
          <w:iCs/>
          <w:sz w:val="20"/>
          <w:szCs w:val="22"/>
        </w:rPr>
        <w:t>Fourcast</w:t>
      </w:r>
      <w:proofErr w:type="spellEnd"/>
      <w:r w:rsidRPr="001C07ED">
        <w:rPr>
          <w:rFonts w:ascii="Arial" w:hAnsi="Arial" w:cs="Arial"/>
          <w:i/>
          <w:iCs/>
          <w:sz w:val="20"/>
          <w:szCs w:val="22"/>
        </w:rPr>
        <w:t xml:space="preserve"> </w:t>
      </w:r>
      <w:r w:rsidR="007A05B5">
        <w:rPr>
          <w:rFonts w:ascii="Arial" w:hAnsi="Arial" w:cs="Arial"/>
          <w:i/>
          <w:iCs/>
          <w:sz w:val="20"/>
          <w:szCs w:val="22"/>
        </w:rPr>
        <w:t>may</w:t>
      </w:r>
      <w:r w:rsidRPr="001C07ED">
        <w:rPr>
          <w:rFonts w:ascii="Arial" w:hAnsi="Arial" w:cs="Arial"/>
          <w:i/>
          <w:iCs/>
          <w:sz w:val="20"/>
          <w:szCs w:val="22"/>
        </w:rPr>
        <w:t xml:space="preserve"> explore alterna</w:t>
      </w:r>
      <w:r w:rsidR="008D1504">
        <w:rPr>
          <w:rFonts w:ascii="Arial" w:hAnsi="Arial" w:cs="Arial"/>
          <w:i/>
          <w:iCs/>
          <w:sz w:val="20"/>
          <w:szCs w:val="22"/>
        </w:rPr>
        <w:t xml:space="preserve">tive </w:t>
      </w:r>
      <w:r w:rsidR="00533256">
        <w:rPr>
          <w:rFonts w:ascii="Arial" w:hAnsi="Arial" w:cs="Arial"/>
          <w:i/>
          <w:iCs/>
          <w:sz w:val="20"/>
          <w:szCs w:val="22"/>
        </w:rPr>
        <w:t>vendors</w:t>
      </w:r>
      <w:r w:rsidR="008D1504">
        <w:rPr>
          <w:rFonts w:ascii="Arial" w:hAnsi="Arial" w:cs="Arial"/>
          <w:i/>
          <w:iCs/>
          <w:sz w:val="20"/>
          <w:szCs w:val="22"/>
        </w:rPr>
        <w:t xml:space="preserve"> </w:t>
      </w:r>
      <w:r w:rsidRPr="001C07ED">
        <w:rPr>
          <w:rFonts w:ascii="Arial" w:hAnsi="Arial" w:cs="Arial"/>
          <w:i/>
          <w:iCs/>
          <w:sz w:val="20"/>
          <w:szCs w:val="22"/>
        </w:rPr>
        <w:t xml:space="preserve">to find the </w:t>
      </w:r>
      <w:r w:rsidR="00533256">
        <w:rPr>
          <w:rFonts w:ascii="Arial" w:hAnsi="Arial" w:cs="Arial"/>
          <w:i/>
          <w:iCs/>
          <w:sz w:val="20"/>
          <w:szCs w:val="22"/>
        </w:rPr>
        <w:t>item</w:t>
      </w:r>
      <w:r w:rsidRPr="001C07ED">
        <w:rPr>
          <w:rFonts w:ascii="Arial" w:hAnsi="Arial" w:cs="Arial"/>
          <w:i/>
          <w:iCs/>
          <w:sz w:val="20"/>
          <w:szCs w:val="22"/>
        </w:rPr>
        <w:t xml:space="preserve"> at a lower price, if applicable. </w:t>
      </w:r>
    </w:p>
    <w:p w14:paraId="69C6D03D" w14:textId="6EC387EA" w:rsidR="00C40347" w:rsidRPr="00B577E2" w:rsidRDefault="00C40347" w:rsidP="002A648D">
      <w:pPr>
        <w:rPr>
          <w:rFonts w:ascii="Arial" w:hAnsi="Arial" w:cs="Arial"/>
        </w:rPr>
      </w:pPr>
      <w:r w:rsidRPr="00B577E2">
        <w:rPr>
          <w:rFonts w:ascii="Arial" w:hAnsi="Arial" w:cs="Arial"/>
        </w:rPr>
        <w:t>Manager Approval: _______________________________</w:t>
      </w:r>
    </w:p>
    <w:p w14:paraId="067A6915" w14:textId="77777777" w:rsidR="00C47966" w:rsidRDefault="00C47966" w:rsidP="00C47966">
      <w:pPr>
        <w:jc w:val="center"/>
        <w:rPr>
          <w:rFonts w:ascii="Arial" w:hAnsi="Arial" w:cs="Arial"/>
          <w:sz w:val="22"/>
          <w:szCs w:val="22"/>
        </w:rPr>
      </w:pPr>
    </w:p>
    <w:p w14:paraId="2B177083" w14:textId="3CC5AC93" w:rsidR="003D739D" w:rsidRPr="00B577E2" w:rsidRDefault="00C47966" w:rsidP="00C4796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3D739D" w:rsidRPr="00B577E2">
        <w:rPr>
          <w:rFonts w:ascii="Arial" w:hAnsi="Arial" w:cs="Arial"/>
          <w:sz w:val="22"/>
          <w:szCs w:val="22"/>
        </w:rPr>
        <w:t xml:space="preserve">lease submit the requisition form to DW – </w:t>
      </w:r>
      <w:hyperlink r:id="rId11" w:history="1">
        <w:r w:rsidR="003D739D" w:rsidRPr="00B577E2">
          <w:rPr>
            <w:rStyle w:val="Hyperlink"/>
            <w:rFonts w:ascii="Arial" w:hAnsi="Arial" w:cs="Arial"/>
            <w:sz w:val="22"/>
            <w:szCs w:val="22"/>
          </w:rPr>
          <w:t>dwerry@fourcast.ca</w:t>
        </w:r>
      </w:hyperlink>
      <w:r>
        <w:rPr>
          <w:rStyle w:val="Hyperlink"/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&amp; </w:t>
      </w:r>
      <w:r w:rsidR="003D739D" w:rsidRPr="00B577E2">
        <w:rPr>
          <w:rFonts w:ascii="Arial" w:hAnsi="Arial" w:cs="Arial"/>
          <w:sz w:val="22"/>
          <w:szCs w:val="22"/>
        </w:rPr>
        <w:t xml:space="preserve">Nancy McLeod – </w:t>
      </w:r>
      <w:hyperlink r:id="rId12" w:history="1">
        <w:r w:rsidR="003D739D" w:rsidRPr="00B577E2">
          <w:rPr>
            <w:rStyle w:val="Hyperlink"/>
            <w:rFonts w:ascii="Arial" w:hAnsi="Arial" w:cs="Arial"/>
            <w:sz w:val="22"/>
            <w:szCs w:val="22"/>
          </w:rPr>
          <w:t>nmcleod@fourcast.ca</w:t>
        </w:r>
      </w:hyperlink>
    </w:p>
    <w:sectPr w:rsidR="003D739D" w:rsidRPr="00B577E2" w:rsidSect="006250A2">
      <w:headerReference w:type="default" r:id="rId13"/>
      <w:footerReference w:type="default" r:id="rId14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EF7EC" w14:textId="77777777" w:rsidR="00277768" w:rsidRDefault="00277768" w:rsidP="00650259">
      <w:pPr>
        <w:spacing w:line="240" w:lineRule="auto"/>
      </w:pPr>
      <w:r>
        <w:separator/>
      </w:r>
    </w:p>
  </w:endnote>
  <w:endnote w:type="continuationSeparator" w:id="0">
    <w:p w14:paraId="6D673654" w14:textId="77777777" w:rsidR="00277768" w:rsidRDefault="0027776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CC9D28-652C-4BA8-9091-3557A91B83FF}"/>
    <w:embedBold r:id="rId2" w:fontKey="{11CBE9AB-E231-4710-9243-BF5944A09BA3}"/>
    <w:embedItalic r:id="rId3" w:fontKey="{1468BA1E-08F9-4D28-8360-99A89C5D5D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AA905C1-28D6-4D58-9FE8-E00FEA728F29}"/>
    <w:embedBold r:id="rId5" w:fontKey="{61C35CB1-5A9A-455A-AAFF-2182CE1D67E5}"/>
    <w:embedItalic r:id="rId6" w:fontKey="{2FEEDEF5-A489-486B-A908-7A79576697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DC40E0E-8FCF-4BDC-B95C-947AF357A1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8564D89-1E4A-44B1-BF91-B1481B6A44B6}"/>
    <w:embedBold r:id="rId9" w:fontKey="{120FACFA-296B-4861-B1E7-384E0B4EE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49607509" w14:textId="77777777" w:rsidTr="00562601">
      <w:tc>
        <w:tcPr>
          <w:tcW w:w="2500" w:type="pct"/>
          <w:vAlign w:val="center"/>
        </w:tcPr>
        <w:p w14:paraId="3B977266" w14:textId="23D1ADD9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3C0C9297" w14:textId="3E07247D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476AD5E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AF8F1" w14:textId="77777777" w:rsidR="00277768" w:rsidRDefault="00277768" w:rsidP="00650259">
      <w:pPr>
        <w:spacing w:line="240" w:lineRule="auto"/>
      </w:pPr>
      <w:r>
        <w:separator/>
      </w:r>
    </w:p>
  </w:footnote>
  <w:footnote w:type="continuationSeparator" w:id="0">
    <w:p w14:paraId="67988B9A" w14:textId="77777777" w:rsidR="00277768" w:rsidRDefault="0027776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Table1"/>
      <w:tblW w:w="5000" w:type="pct"/>
      <w:tblLook w:val="04A0" w:firstRow="1" w:lastRow="0" w:firstColumn="1" w:lastColumn="0" w:noHBand="0" w:noVBand="1"/>
    </w:tblPr>
    <w:tblGrid>
      <w:gridCol w:w="4146"/>
      <w:gridCol w:w="8804"/>
    </w:tblGrid>
    <w:tr w:rsidR="00562601" w:rsidRPr="00562601" w14:paraId="7C3609E6" w14:textId="77777777" w:rsidTr="0098397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9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51" w:type="pct"/>
        </w:tcPr>
        <w:p w14:paraId="1A1B0D6F" w14:textId="64DD3943" w:rsidR="00562601" w:rsidRPr="00562601" w:rsidRDefault="0098397E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 w:val="0"/>
              <w:noProof/>
              <w:color w:val="FFFFFF"/>
              <w:sz w:val="44"/>
              <w:szCs w:val="24"/>
            </w:rPr>
          </w:pPr>
          <w:r>
            <w:rPr>
              <w:rFonts w:ascii="Segoe UI" w:eastAsia="Times New Roman" w:hAnsi="Segoe UI" w:cs="Segoe UI"/>
              <w:noProof/>
              <w:color w:val="000000"/>
              <w:sz w:val="18"/>
              <w:szCs w:val="18"/>
              <w:shd w:val="clear" w:color="auto" w:fill="FFFFFF"/>
            </w:rPr>
            <w:drawing>
              <wp:inline distT="0" distB="0" distL="0" distR="0" wp14:anchorId="1C6E38CB" wp14:editId="278999C7">
                <wp:extent cx="2488565" cy="707390"/>
                <wp:effectExtent l="0" t="0" r="6985" b="1651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856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</w:tcPr>
        <w:p w14:paraId="1ADF1BB1" w14:textId="180670CE" w:rsidR="00562601" w:rsidRPr="0098397E" w:rsidRDefault="0098397E" w:rsidP="0098397E">
          <w:pPr>
            <w:pStyle w:val="Header"/>
            <w:spacing w:before="240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000000" w:themeColor="text1"/>
            </w:rPr>
          </w:pPr>
          <w:r>
            <w:t>O</w:t>
          </w:r>
          <w:r>
            <w:rPr>
              <w:color w:val="000000" w:themeColor="text1"/>
            </w:rPr>
            <w:t>ORDER REQUISITION</w:t>
          </w:r>
        </w:p>
      </w:tc>
    </w:tr>
  </w:tbl>
  <w:p w14:paraId="4026AA06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6723AA0"/>
    <w:multiLevelType w:val="hybridMultilevel"/>
    <w:tmpl w:val="B34E2B74"/>
    <w:lvl w:ilvl="0" w:tplc="6FE042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4059774">
    <w:abstractNumId w:val="11"/>
  </w:num>
  <w:num w:numId="2" w16cid:durableId="1278180348">
    <w:abstractNumId w:val="7"/>
  </w:num>
  <w:num w:numId="3" w16cid:durableId="597299462">
    <w:abstractNumId w:val="15"/>
  </w:num>
  <w:num w:numId="4" w16cid:durableId="542911612">
    <w:abstractNumId w:val="12"/>
  </w:num>
  <w:num w:numId="5" w16cid:durableId="540244075">
    <w:abstractNumId w:val="13"/>
  </w:num>
  <w:num w:numId="6" w16cid:durableId="980577226">
    <w:abstractNumId w:val="19"/>
  </w:num>
  <w:num w:numId="7" w16cid:durableId="782455035">
    <w:abstractNumId w:val="6"/>
  </w:num>
  <w:num w:numId="8" w16cid:durableId="1188641872">
    <w:abstractNumId w:val="10"/>
  </w:num>
  <w:num w:numId="9" w16cid:durableId="478838692">
    <w:abstractNumId w:val="17"/>
  </w:num>
  <w:num w:numId="10" w16cid:durableId="736635344">
    <w:abstractNumId w:val="1"/>
  </w:num>
  <w:num w:numId="11" w16cid:durableId="1086729817">
    <w:abstractNumId w:val="5"/>
  </w:num>
  <w:num w:numId="12" w16cid:durableId="849488494">
    <w:abstractNumId w:val="0"/>
  </w:num>
  <w:num w:numId="13" w16cid:durableId="1300265676">
    <w:abstractNumId w:val="2"/>
  </w:num>
  <w:num w:numId="14" w16cid:durableId="135341447">
    <w:abstractNumId w:val="9"/>
  </w:num>
  <w:num w:numId="15" w16cid:durableId="334959686">
    <w:abstractNumId w:val="8"/>
  </w:num>
  <w:num w:numId="16" w16cid:durableId="453519164">
    <w:abstractNumId w:val="16"/>
  </w:num>
  <w:num w:numId="17" w16cid:durableId="2070419720">
    <w:abstractNumId w:val="3"/>
  </w:num>
  <w:num w:numId="18" w16cid:durableId="1754663929">
    <w:abstractNumId w:val="22"/>
  </w:num>
  <w:num w:numId="19" w16cid:durableId="521935492">
    <w:abstractNumId w:val="18"/>
  </w:num>
  <w:num w:numId="20" w16cid:durableId="1259606473">
    <w:abstractNumId w:val="14"/>
  </w:num>
  <w:num w:numId="21" w16cid:durableId="1588735885">
    <w:abstractNumId w:val="21"/>
  </w:num>
  <w:num w:numId="22" w16cid:durableId="1964730757">
    <w:abstractNumId w:val="4"/>
  </w:num>
  <w:num w:numId="23" w16cid:durableId="1366444448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7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C07ED"/>
    <w:rsid w:val="001E4E2C"/>
    <w:rsid w:val="00203621"/>
    <w:rsid w:val="00261C01"/>
    <w:rsid w:val="00263AB5"/>
    <w:rsid w:val="00277768"/>
    <w:rsid w:val="002A4ED5"/>
    <w:rsid w:val="002A648D"/>
    <w:rsid w:val="002B69B4"/>
    <w:rsid w:val="002C56E6"/>
    <w:rsid w:val="002D3A9F"/>
    <w:rsid w:val="002F3E70"/>
    <w:rsid w:val="00354B3D"/>
    <w:rsid w:val="003570AC"/>
    <w:rsid w:val="00361E11"/>
    <w:rsid w:val="0039760F"/>
    <w:rsid w:val="003B4744"/>
    <w:rsid w:val="003D03E0"/>
    <w:rsid w:val="003D739D"/>
    <w:rsid w:val="003F0847"/>
    <w:rsid w:val="0040090B"/>
    <w:rsid w:val="00446538"/>
    <w:rsid w:val="0046302A"/>
    <w:rsid w:val="00480600"/>
    <w:rsid w:val="00487D2D"/>
    <w:rsid w:val="004D5D62"/>
    <w:rsid w:val="005112D0"/>
    <w:rsid w:val="00527A9A"/>
    <w:rsid w:val="00533256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E13EB"/>
    <w:rsid w:val="00770F25"/>
    <w:rsid w:val="00787DD4"/>
    <w:rsid w:val="007A05B5"/>
    <w:rsid w:val="007A35A8"/>
    <w:rsid w:val="007B0A85"/>
    <w:rsid w:val="007C6A52"/>
    <w:rsid w:val="00806FF3"/>
    <w:rsid w:val="0082043E"/>
    <w:rsid w:val="00866748"/>
    <w:rsid w:val="00867CB2"/>
    <w:rsid w:val="008D1504"/>
    <w:rsid w:val="008E203A"/>
    <w:rsid w:val="0090021E"/>
    <w:rsid w:val="00905BCD"/>
    <w:rsid w:val="0091229C"/>
    <w:rsid w:val="00940E73"/>
    <w:rsid w:val="0098397E"/>
    <w:rsid w:val="0098597D"/>
    <w:rsid w:val="00991B30"/>
    <w:rsid w:val="009D406B"/>
    <w:rsid w:val="009F225C"/>
    <w:rsid w:val="009F2638"/>
    <w:rsid w:val="009F619A"/>
    <w:rsid w:val="009F6DDE"/>
    <w:rsid w:val="00A370A8"/>
    <w:rsid w:val="00A41465"/>
    <w:rsid w:val="00A60442"/>
    <w:rsid w:val="00AC2926"/>
    <w:rsid w:val="00B04A50"/>
    <w:rsid w:val="00B160CA"/>
    <w:rsid w:val="00B577E2"/>
    <w:rsid w:val="00BD4753"/>
    <w:rsid w:val="00BD5CB1"/>
    <w:rsid w:val="00BE62EE"/>
    <w:rsid w:val="00C003BA"/>
    <w:rsid w:val="00C40347"/>
    <w:rsid w:val="00C427EB"/>
    <w:rsid w:val="00C46878"/>
    <w:rsid w:val="00C47966"/>
    <w:rsid w:val="00C81922"/>
    <w:rsid w:val="00CB4A51"/>
    <w:rsid w:val="00CD4532"/>
    <w:rsid w:val="00CD47B0"/>
    <w:rsid w:val="00CE6104"/>
    <w:rsid w:val="00CE7918"/>
    <w:rsid w:val="00D16163"/>
    <w:rsid w:val="00D23C4A"/>
    <w:rsid w:val="00D53D7D"/>
    <w:rsid w:val="00D7661A"/>
    <w:rsid w:val="00D8460E"/>
    <w:rsid w:val="00DB3FAD"/>
    <w:rsid w:val="00DD447B"/>
    <w:rsid w:val="00DF0832"/>
    <w:rsid w:val="00E0535A"/>
    <w:rsid w:val="00E61C09"/>
    <w:rsid w:val="00E677FE"/>
    <w:rsid w:val="00EB1810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CE0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GridTable1Light-Accent1">
    <w:name w:val="Grid Table 1 Light Accent 1"/>
    <w:basedOn w:val="TableNormal"/>
    <w:uiPriority w:val="46"/>
    <w:rsid w:val="0098397E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9839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3-Accent1">
    <w:name w:val="List Table 3 Accent 1"/>
    <w:basedOn w:val="TableNormal"/>
    <w:uiPriority w:val="48"/>
    <w:rsid w:val="00C40347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semiHidden/>
    <w:qFormat/>
    <w:rsid w:val="00263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mcleod@fourcast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werry@fourcast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04a7d78b-730d-4291-9cc4-ebf2d45c9388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y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04465EB58F4D4DB28BB781A9242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4EC1B-1BCE-406B-BD3F-D153263FA824}"/>
      </w:docPartPr>
      <w:docPartBody>
        <w:p w:rsidR="006A6D2C" w:rsidRDefault="00DE1249" w:rsidP="00DE1249">
          <w:pPr>
            <w:pStyle w:val="EF04465EB58F4D4DB28BB781A924225A1"/>
          </w:pPr>
          <w:r w:rsidRPr="000F5F95">
            <w:rPr>
              <w:rStyle w:val="PlaceholderText"/>
            </w:rPr>
            <w:t>Click or tap t</w:t>
          </w:r>
          <w:r>
            <w:rPr>
              <w:rStyle w:val="PlaceholderText"/>
            </w:rPr>
            <w:t>o</w:t>
          </w:r>
          <w:r w:rsidRPr="000F5F95">
            <w:rPr>
              <w:rStyle w:val="PlaceholderText"/>
            </w:rPr>
            <w:t xml:space="preserve"> enter a date.</w:t>
          </w:r>
        </w:p>
      </w:docPartBody>
    </w:docPart>
    <w:docPart>
      <w:docPartPr>
        <w:name w:val="FEEBAD3028D345F8BA9F95B6A45F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43B50-92A3-4433-A442-74503BEBC487}"/>
      </w:docPartPr>
      <w:docPartBody>
        <w:p w:rsidR="006A6D2C" w:rsidRDefault="00DE1249" w:rsidP="00DE1249">
          <w:pPr>
            <w:pStyle w:val="FEEBAD3028D345F8BA9F95B6A45F1ACD"/>
          </w:pPr>
          <w:r w:rsidRPr="000F5F95">
            <w:rPr>
              <w:rStyle w:val="PlaceholderText"/>
            </w:rPr>
            <w:t>Choose an item.</w:t>
          </w:r>
        </w:p>
      </w:docPartBody>
    </w:docPart>
    <w:docPart>
      <w:docPartPr>
        <w:name w:val="9E0DF33EE58041B1AE720E28BC42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F4C81-5B04-438A-892E-FEA649DBD23E}"/>
      </w:docPartPr>
      <w:docPartBody>
        <w:p w:rsidR="006A6D2C" w:rsidRDefault="00DE1249" w:rsidP="00DE1249">
          <w:pPr>
            <w:pStyle w:val="9E0DF33EE58041B1AE720E28BC427B33"/>
          </w:pPr>
          <w:r w:rsidRPr="000F5F9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249"/>
    <w:rsid w:val="006A6D2C"/>
    <w:rsid w:val="00825E52"/>
    <w:rsid w:val="009B1EF3"/>
    <w:rsid w:val="00DE1249"/>
    <w:rsid w:val="00FA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1249"/>
    <w:rPr>
      <w:color w:val="808080"/>
    </w:rPr>
  </w:style>
  <w:style w:type="paragraph" w:customStyle="1" w:styleId="EF04465EB58F4D4DB28BB781A924225A1">
    <w:name w:val="EF04465EB58F4D4DB28BB781A924225A1"/>
    <w:rsid w:val="00DE124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EEBAD3028D345F8BA9F95B6A45F1ACD">
    <w:name w:val="FEEBAD3028D345F8BA9F95B6A45F1ACD"/>
    <w:rsid w:val="00DE124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E0DF33EE58041B1AE720E28BC427B33">
    <w:name w:val="9E0DF33EE58041B1AE720E28BC427B33"/>
    <w:rsid w:val="00DE1249"/>
    <w:pPr>
      <w:spacing w:before="120" w:after="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88bbdf6-731e-478d-b507-6ae62755e52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DC7EF3BB0CB4687C76F4CA03BCF0B" ma:contentTypeVersion="13" ma:contentTypeDescription="Create a new document." ma:contentTypeScope="" ma:versionID="e50f24869efaf47c066fb3cb774155da">
  <xsd:schema xmlns:xsd="http://www.w3.org/2001/XMLSchema" xmlns:xs="http://www.w3.org/2001/XMLSchema" xmlns:p="http://schemas.microsoft.com/office/2006/metadata/properties" xmlns:ns3="b88bbdf6-731e-478d-b507-6ae62755e52f" xmlns:ns4="f88dde9e-90c3-4ef9-a2ae-dd999cbf42e2" targetNamespace="http://schemas.microsoft.com/office/2006/metadata/properties" ma:root="true" ma:fieldsID="b98e44cf85f0fa0e3ca7c6a74cf1e61e" ns3:_="" ns4:_="">
    <xsd:import namespace="b88bbdf6-731e-478d-b507-6ae62755e52f"/>
    <xsd:import namespace="f88dde9e-90c3-4ef9-a2ae-dd999cbf42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bdf6-731e-478d-b507-6ae62755e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dde9e-90c3-4ef9-a2ae-dd999cbf4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f88dde9e-90c3-4ef9-a2ae-dd999cbf42e2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b88bbdf6-731e-478d-b507-6ae62755e52f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F33B47-0665-4BE5-A8DB-015E7A1DF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bbdf6-731e-478d-b507-6ae62755e52f"/>
    <ds:schemaRef ds:uri="f88dde9e-90c3-4ef9-a2ae-dd999cbf4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91</Words>
  <Characters>525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2022-09-21T13:44:00Z</dcterms:created>
  <dcterms:modified xsi:type="dcterms:W3CDTF">2022-09-21T13:44:00Z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0x0101004B5DC7EF3BB0CB4687C76F4CA03BCF0B</vt:lpwstr>
  </property>
</Properties>
</file>